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585" w:rsidRPr="000F411D" w:rsidRDefault="000F411D" w:rsidP="000F411D">
      <w:pPr>
        <w:spacing w:after="0" w:line="240" w:lineRule="auto"/>
        <w:rPr>
          <w:b/>
          <w:sz w:val="44"/>
          <w:szCs w:val="44"/>
        </w:rPr>
      </w:pPr>
      <w:r w:rsidRPr="000F411D">
        <w:rPr>
          <w:b/>
          <w:sz w:val="44"/>
          <w:szCs w:val="44"/>
        </w:rPr>
        <w:t xml:space="preserve">7. </w:t>
      </w:r>
      <w:r>
        <w:rPr>
          <w:b/>
          <w:sz w:val="44"/>
          <w:szCs w:val="44"/>
        </w:rPr>
        <w:t xml:space="preserve"> </w:t>
      </w:r>
      <w:r w:rsidR="003F3585" w:rsidRPr="000F411D">
        <w:rPr>
          <w:b/>
          <w:sz w:val="44"/>
          <w:szCs w:val="44"/>
        </w:rPr>
        <w:t xml:space="preserve">MDR </w:t>
      </w:r>
      <w:r w:rsidR="00C509A7">
        <w:rPr>
          <w:b/>
          <w:sz w:val="44"/>
          <w:szCs w:val="44"/>
        </w:rPr>
        <w:t xml:space="preserve">Preparation Questions </w:t>
      </w:r>
      <w:r w:rsidR="003F3585" w:rsidRPr="000F411D">
        <w:rPr>
          <w:b/>
          <w:sz w:val="44"/>
          <w:szCs w:val="44"/>
        </w:rPr>
        <w:t>for</w:t>
      </w:r>
      <w:r w:rsidR="00F75394" w:rsidRPr="000F411D">
        <w:rPr>
          <w:b/>
          <w:sz w:val="44"/>
          <w:szCs w:val="44"/>
        </w:rPr>
        <w:t xml:space="preserve"> </w:t>
      </w:r>
      <w:r w:rsidR="002E6A64" w:rsidRPr="000F411D">
        <w:rPr>
          <w:b/>
          <w:sz w:val="44"/>
          <w:szCs w:val="44"/>
        </w:rPr>
        <w:t>Chaplains – Philip</w:t>
      </w:r>
    </w:p>
    <w:p w:rsidR="001E5985" w:rsidRPr="002E6A64" w:rsidRDefault="00C509A7" w:rsidP="00901460">
      <w:pPr>
        <w:spacing w:after="0" w:line="240" w:lineRule="auto"/>
        <w:jc w:val="center"/>
        <w:rPr>
          <w:b/>
          <w:sz w:val="28"/>
          <w:szCs w:val="28"/>
        </w:rPr>
      </w:pPr>
      <w:r>
        <w:rPr>
          <w:noProof/>
          <w:lang w:val="en-US"/>
        </w:rPr>
        <mc:AlternateContent>
          <mc:Choice Requires="wps">
            <w:drawing>
              <wp:anchor distT="0" distB="0" distL="114300" distR="114300" simplePos="0" relativeHeight="251659264" behindDoc="1" locked="0" layoutInCell="1" allowOverlap="1" wp14:anchorId="4196A804" wp14:editId="4BB86CE8">
                <wp:simplePos x="0" y="0"/>
                <wp:positionH relativeFrom="column">
                  <wp:posOffset>4791075</wp:posOffset>
                </wp:positionH>
                <wp:positionV relativeFrom="paragraph">
                  <wp:posOffset>165735</wp:posOffset>
                </wp:positionV>
                <wp:extent cx="1190625" cy="1247775"/>
                <wp:effectExtent l="0" t="0" r="9525" b="9525"/>
                <wp:wrapTight wrapText="bothSides">
                  <wp:wrapPolygon edited="0">
                    <wp:start x="0" y="0"/>
                    <wp:lineTo x="0" y="21435"/>
                    <wp:lineTo x="21427" y="21435"/>
                    <wp:lineTo x="2142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247775"/>
                        </a:xfrm>
                        <a:prstGeom prst="rect">
                          <a:avLst/>
                        </a:prstGeom>
                        <a:solidFill>
                          <a:srgbClr val="FFFFFF"/>
                        </a:solidFill>
                        <a:ln w="9525">
                          <a:noFill/>
                          <a:miter lim="800000"/>
                          <a:headEnd/>
                          <a:tailEnd/>
                        </a:ln>
                      </wps:spPr>
                      <wps:txbx>
                        <w:txbxContent>
                          <w:p w:rsidR="00B36831" w:rsidRDefault="00B36831">
                            <w:r w:rsidRPr="00B36831">
                              <w:rPr>
                                <w:rFonts w:ascii="Times New Roman" w:eastAsia="Cambria" w:hAnsi="Times New Roman" w:cs="Times New Roman"/>
                                <w:noProof/>
                                <w:sz w:val="24"/>
                                <w:szCs w:val="20"/>
                                <w:lang w:val="en-US"/>
                              </w:rPr>
                              <w:drawing>
                                <wp:inline distT="0" distB="0" distL="0" distR="0" wp14:anchorId="5B0B5431" wp14:editId="5CA9BBC8">
                                  <wp:extent cx="925157" cy="1009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25144" cy="10096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7.25pt;margin-top:13.05pt;width:93.75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" stroked="f">
                <v:textbox>
                  <w:txbxContent>
                    <w:p w:rsidR="00B36831" w:rsidRDefault="00B36831">
                      <w:r w:rsidRPr="00B36831">
                        <w:rPr>
                          <w:rFonts w:ascii="Times New Roman" w:eastAsia="Cambria" w:hAnsi="Times New Roman" w:cs="Times New Roman"/>
                          <w:noProof/>
                          <w:sz w:val="24"/>
                          <w:szCs w:val="20"/>
                          <w:lang w:eastAsia="en-GB"/>
                        </w:rPr>
                        <w:drawing>
                          <wp:inline distT="0" distB="0" distL="0" distR="0" wp14:anchorId="5B0B5431" wp14:editId="5CA9BBC8">
                            <wp:extent cx="925157" cy="1009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25144" cy="1009636"/>
                                    </a:xfrm>
                                    <a:prstGeom prst="rect">
                                      <a:avLst/>
                                    </a:prstGeom>
                                    <a:noFill/>
                                    <a:ln w="9525">
                                      <a:noFill/>
                                      <a:miter lim="800000"/>
                                      <a:headEnd/>
                                      <a:tailEnd/>
                                    </a:ln>
                                  </pic:spPr>
                                </pic:pic>
                              </a:graphicData>
                            </a:graphic>
                          </wp:inline>
                        </w:drawing>
                      </w:r>
                    </w:p>
                  </w:txbxContent>
                </v:textbox>
                <w10:wrap type="tight"/>
              </v:shape>
            </w:pict>
          </mc:Fallback>
        </mc:AlternateContent>
      </w:r>
    </w:p>
    <w:p w:rsidR="006F59C1" w:rsidRDefault="002E6A64" w:rsidP="00901460">
      <w:pPr>
        <w:spacing w:after="0" w:line="240" w:lineRule="auto"/>
      </w:pPr>
      <w:r>
        <w:t>Chaplains offer a remarkable ministry as people of faith within institutions</w:t>
      </w:r>
      <w:r w:rsidR="00396836">
        <w:t xml:space="preserve"> and organisations</w:t>
      </w:r>
      <w:r>
        <w:t xml:space="preserve">. </w:t>
      </w:r>
      <w:r w:rsidR="0096610C">
        <w:t xml:space="preserve">The same model of MDR may not suit the shape of everyone’s </w:t>
      </w:r>
      <w:r w:rsidR="006F59C1">
        <w:t>ministry</w:t>
      </w:r>
      <w:r w:rsidR="0096610C">
        <w:t xml:space="preserve"> so we are pleased to offer a</w:t>
      </w:r>
      <w:r w:rsidR="006F59C1">
        <w:t xml:space="preserve"> specific </w:t>
      </w:r>
      <w:r w:rsidR="0096610C">
        <w:t xml:space="preserve">MDR template </w:t>
      </w:r>
      <w:r>
        <w:t xml:space="preserve">for chaplains. Chaplains </w:t>
      </w:r>
      <w:r w:rsidR="006F59C1">
        <w:t xml:space="preserve">have a choice whether to use this model, or one of the others: the hope is that you will choose the one which will best help </w:t>
      </w:r>
      <w:r w:rsidR="00A02426">
        <w:t>you to reflect on your ministry.</w:t>
      </w:r>
    </w:p>
    <w:p w:rsidR="00694CCD" w:rsidRDefault="00694CCD" w:rsidP="00901460">
      <w:pPr>
        <w:spacing w:after="0" w:line="240" w:lineRule="auto"/>
      </w:pPr>
    </w:p>
    <w:p w:rsidR="00694CCD" w:rsidRDefault="00694CCD" w:rsidP="00694CCD">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A02426" w:rsidRDefault="00A02426" w:rsidP="00901460">
      <w:pPr>
        <w:spacing w:after="0" w:line="240" w:lineRule="auto"/>
      </w:pPr>
    </w:p>
    <w:p w:rsidR="00C509A7" w:rsidRPr="00C509A7" w:rsidRDefault="00C509A7" w:rsidP="00C509A7">
      <w:pPr>
        <w:spacing w:after="0" w:line="240" w:lineRule="auto"/>
        <w:jc w:val="center"/>
        <w:rPr>
          <w:b/>
        </w:rPr>
      </w:pPr>
      <w:r w:rsidRPr="00C509A7">
        <w:rPr>
          <w:b/>
        </w:rPr>
        <w:t>Questions for Reflection and Discussion</w:t>
      </w:r>
    </w:p>
    <w:p w:rsidR="00C509A7" w:rsidRPr="00C509A7" w:rsidRDefault="00C509A7" w:rsidP="00C509A7">
      <w:pPr>
        <w:spacing w:after="0" w:line="240" w:lineRule="auto"/>
        <w:jc w:val="center"/>
        <w:rPr>
          <w:i/>
        </w:rPr>
      </w:pPr>
      <w:r w:rsidRPr="00C509A7">
        <w:rPr>
          <w:i/>
        </w:rPr>
        <w:t>Please continue on additional pages as necessary.</w:t>
      </w:r>
    </w:p>
    <w:p w:rsidR="006F59C1" w:rsidRDefault="006F59C1" w:rsidP="00C509A7">
      <w:pPr>
        <w:spacing w:after="0" w:line="240" w:lineRule="auto"/>
      </w:pPr>
    </w:p>
    <w:p w:rsidR="00901460" w:rsidRDefault="00901460" w:rsidP="00901460">
      <w:pPr>
        <w:spacing w:after="0" w:line="240" w:lineRule="auto"/>
      </w:pPr>
    </w:p>
    <w:p w:rsidR="00DD4EDC" w:rsidRDefault="006F59C1" w:rsidP="00901460">
      <w:pPr>
        <w:spacing w:after="0" w:line="240" w:lineRule="auto"/>
      </w:pPr>
      <w:r>
        <w:t>As you prepare for your MDR, you are invite</w:t>
      </w:r>
      <w:r w:rsidR="002E6A64">
        <w:t xml:space="preserve">d to read </w:t>
      </w:r>
      <w:r w:rsidR="0049632E">
        <w:t>Acts 8:</w:t>
      </w:r>
      <w:r w:rsidR="00DD4EDC">
        <w:t>26–40.</w:t>
      </w:r>
    </w:p>
    <w:p w:rsidR="00901460" w:rsidRDefault="00901460" w:rsidP="00901460">
      <w:pPr>
        <w:spacing w:after="0" w:line="240" w:lineRule="auto"/>
      </w:pPr>
    </w:p>
    <w:p w:rsidR="00165682" w:rsidRDefault="0049632E" w:rsidP="00901460">
      <w:pPr>
        <w:spacing w:after="0" w:line="240" w:lineRule="auto"/>
      </w:pPr>
      <w:r>
        <w:t>In this</w:t>
      </w:r>
      <w:r w:rsidR="00165682" w:rsidRPr="00165682">
        <w:t xml:space="preserve"> passage, we read of Philip’s encounter with the Ethiopian court official as he travels from Jerusalem to Gaza. Prompted by the Spirit, Philip walks alongside the </w:t>
      </w:r>
      <w:r w:rsidR="00165682">
        <w:t>official’s chariot, talks with him</w:t>
      </w:r>
      <w:r w:rsidR="00165682" w:rsidRPr="00165682">
        <w:t>, and is invited to sit beside him</w:t>
      </w:r>
      <w:r w:rsidR="00165682">
        <w:t>. During their conversation, Philip reveals the good news of Jesus</w:t>
      </w:r>
      <w:r w:rsidR="00165682" w:rsidRPr="00165682">
        <w:t xml:space="preserve"> and the official asks to be baptised.</w:t>
      </w:r>
      <w:r>
        <w:t xml:space="preserve"> Immediately afterwards, the Spirit takes Philip elsewhere.</w:t>
      </w:r>
    </w:p>
    <w:p w:rsidR="001E5985" w:rsidRDefault="001E5985" w:rsidP="00901460">
      <w:pPr>
        <w:spacing w:after="0" w:line="240" w:lineRule="auto"/>
      </w:pPr>
    </w:p>
    <w:p w:rsidR="00165682" w:rsidRDefault="001B7056" w:rsidP="00901460">
      <w:pPr>
        <w:spacing w:after="0" w:line="240" w:lineRule="auto"/>
      </w:pPr>
      <w:r>
        <w:t>Whilst no story will reflect all the facets of someone’s ministry, there may be certain elements of the encounter between Philip and the official which resonate with the l</w:t>
      </w:r>
      <w:r w:rsidR="001E5985">
        <w:t xml:space="preserve">ife and ministry of a chaplain. </w:t>
      </w:r>
      <w:r>
        <w:t xml:space="preserve">Like Philip, </w:t>
      </w:r>
      <w:r w:rsidR="00396836">
        <w:t xml:space="preserve">as a chaplain you may find </w:t>
      </w:r>
      <w:proofErr w:type="gramStart"/>
      <w:r w:rsidR="00396836">
        <w:t xml:space="preserve">yourself  </w:t>
      </w:r>
      <w:r>
        <w:t>accompanying</w:t>
      </w:r>
      <w:proofErr w:type="gramEnd"/>
      <w:r>
        <w:t xml:space="preserve"> people for a wh</w:t>
      </w:r>
      <w:r w:rsidR="00396836">
        <w:t xml:space="preserve">ile on their journey. </w:t>
      </w:r>
      <w:r w:rsidR="00901460">
        <w:t>Along the way you may at times b</w:t>
      </w:r>
      <w:r w:rsidR="001E5985">
        <w:t>e invited to share your faith</w:t>
      </w:r>
      <w:r w:rsidR="00901460">
        <w:t xml:space="preserve">, </w:t>
      </w:r>
      <w:r>
        <w:t xml:space="preserve">and </w:t>
      </w:r>
      <w:r w:rsidR="00901460">
        <w:t xml:space="preserve">have </w:t>
      </w:r>
      <w:r>
        <w:t xml:space="preserve">occasional encounters which are life-changing. </w:t>
      </w:r>
      <w:r w:rsidR="00396836">
        <w:t>Depending on your context, your ministry to some</w:t>
      </w:r>
      <w:r w:rsidR="004A5BC5">
        <w:t xml:space="preserve"> </w:t>
      </w:r>
      <w:r w:rsidR="00396836">
        <w:t xml:space="preserve">may only be fleeting, </w:t>
      </w:r>
      <w:r>
        <w:t>and this side of eternity you may not discover</w:t>
      </w:r>
      <w:r w:rsidR="004A5BC5">
        <w:t xml:space="preserve"> what happens next on their journey, </w:t>
      </w:r>
      <w:r>
        <w:t xml:space="preserve">nor how God has used </w:t>
      </w:r>
      <w:r w:rsidR="00396836">
        <w:t xml:space="preserve">you in their story of salvation. We never find out what became of the Ethiopian court official beyond the brief </w:t>
      </w:r>
      <w:r w:rsidR="004A5BC5">
        <w:t xml:space="preserve">mention that </w:t>
      </w:r>
      <w:r w:rsidR="00396836">
        <w:t>“</w:t>
      </w:r>
      <w:r w:rsidR="004A5BC5">
        <w:t xml:space="preserve">he </w:t>
      </w:r>
      <w:r w:rsidR="00396836">
        <w:t>went on his way rejoicing”</w:t>
      </w:r>
      <w:r w:rsidR="004A5BC5">
        <w:t xml:space="preserve"> and we are compelled to </w:t>
      </w:r>
      <w:r w:rsidR="00327FC5">
        <w:t>leave him in God’s hands</w:t>
      </w:r>
      <w:r w:rsidR="000775CA">
        <w:t>.</w:t>
      </w:r>
    </w:p>
    <w:p w:rsidR="00901460" w:rsidRDefault="00901460" w:rsidP="00901460">
      <w:pPr>
        <w:spacing w:after="0" w:line="240" w:lineRule="auto"/>
      </w:pPr>
    </w:p>
    <w:p w:rsidR="000775CA" w:rsidRDefault="00C84D09" w:rsidP="00901460">
      <w:pPr>
        <w:spacing w:after="0" w:line="240" w:lineRule="auto"/>
      </w:pPr>
      <w:r>
        <w:t>As you</w:t>
      </w:r>
      <w:r w:rsidR="000775CA">
        <w:t xml:space="preserve"> read the passage</w:t>
      </w:r>
      <w:r>
        <w:t>, you may like to reflect on the</w:t>
      </w:r>
      <w:r w:rsidR="000775CA">
        <w:t xml:space="preserve"> nature</w:t>
      </w:r>
      <w:r>
        <w:t xml:space="preserve"> of your own minis</w:t>
      </w:r>
      <w:r w:rsidR="00137A8A">
        <w:t>try, with</w:t>
      </w:r>
      <w:r w:rsidR="000775CA">
        <w:t xml:space="preserve"> its joys and its costliness.</w:t>
      </w:r>
    </w:p>
    <w:p w:rsidR="00C84D09" w:rsidRDefault="000775CA" w:rsidP="00901460">
      <w:pPr>
        <w:spacing w:after="0" w:line="240" w:lineRule="auto"/>
      </w:pPr>
      <w:r>
        <w:t xml:space="preserve"> </w:t>
      </w:r>
    </w:p>
    <w:p w:rsidR="00901460" w:rsidRDefault="00901460" w:rsidP="00901460">
      <w:pPr>
        <w:spacing w:after="0" w:line="240" w:lineRule="auto"/>
      </w:pPr>
    </w:p>
    <w:p w:rsidR="00901460" w:rsidRDefault="00901460" w:rsidP="00901460">
      <w:pPr>
        <w:spacing w:after="0" w:line="240" w:lineRule="auto"/>
      </w:pPr>
    </w:p>
    <w:p w:rsidR="009B2E3D" w:rsidRDefault="009B2E3D" w:rsidP="00901460">
      <w:pPr>
        <w:pStyle w:val="ListParagraph"/>
        <w:numPr>
          <w:ilvl w:val="0"/>
          <w:numId w:val="1"/>
        </w:numPr>
        <w:spacing w:after="0" w:line="240" w:lineRule="auto"/>
        <w:ind w:left="426"/>
      </w:pPr>
      <w:r>
        <w:t>What has gone well in the past year? What do you want to celebrate?</w:t>
      </w:r>
    </w:p>
    <w:p w:rsidR="00FE7C43" w:rsidRDefault="00FE7C43" w:rsidP="00901460">
      <w:pPr>
        <w:pStyle w:val="ListParagraph"/>
        <w:spacing w:after="0" w:line="240" w:lineRule="auto"/>
        <w:ind w:left="426"/>
      </w:pPr>
    </w:p>
    <w:p w:rsidR="00137A8A" w:rsidRDefault="00137A8A"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CA175D" w:rsidRDefault="00CA175D" w:rsidP="00901460">
      <w:pPr>
        <w:pStyle w:val="ListParagraph"/>
        <w:numPr>
          <w:ilvl w:val="0"/>
          <w:numId w:val="1"/>
        </w:numPr>
        <w:spacing w:after="0" w:line="240" w:lineRule="auto"/>
        <w:ind w:left="426"/>
      </w:pPr>
      <w:r>
        <w:t>What has been challenging, frustrating or draining?</w:t>
      </w:r>
    </w:p>
    <w:p w:rsidR="00694CCD" w:rsidRDefault="00694CCD" w:rsidP="00694CCD">
      <w:pPr>
        <w:spacing w:after="0" w:line="240" w:lineRule="auto"/>
      </w:pPr>
      <w:bookmarkStart w:id="0" w:name="_GoBack"/>
      <w:bookmarkEnd w:id="0"/>
    </w:p>
    <w:p w:rsidR="001E5985" w:rsidRDefault="001E5985" w:rsidP="00901460">
      <w:pPr>
        <w:pStyle w:val="ListParagraph"/>
        <w:numPr>
          <w:ilvl w:val="0"/>
          <w:numId w:val="1"/>
        </w:numPr>
        <w:spacing w:after="0" w:line="240" w:lineRule="auto"/>
        <w:ind w:left="426"/>
      </w:pPr>
      <w:r>
        <w:lastRenderedPageBreak/>
        <w:t>How are you?</w:t>
      </w:r>
    </w:p>
    <w:p w:rsidR="001E5985" w:rsidRDefault="001E5985" w:rsidP="001E5985">
      <w:pPr>
        <w:spacing w:after="0" w:line="240" w:lineRule="auto"/>
      </w:pPr>
    </w:p>
    <w:p w:rsidR="001E5985" w:rsidRDefault="001E5985" w:rsidP="001E5985">
      <w:pPr>
        <w:spacing w:after="0" w:line="240" w:lineRule="auto"/>
      </w:pPr>
    </w:p>
    <w:p w:rsidR="001E5985" w:rsidRDefault="001E5985" w:rsidP="001E5985">
      <w:pPr>
        <w:spacing w:after="0" w:line="240" w:lineRule="auto"/>
      </w:pPr>
    </w:p>
    <w:p w:rsidR="001E5985" w:rsidRDefault="001E5985" w:rsidP="001E5985">
      <w:pPr>
        <w:spacing w:after="0" w:line="240" w:lineRule="auto"/>
      </w:pPr>
    </w:p>
    <w:p w:rsidR="00137A8A" w:rsidRDefault="00F74BDC" w:rsidP="00901460">
      <w:pPr>
        <w:pStyle w:val="ListParagraph"/>
        <w:numPr>
          <w:ilvl w:val="0"/>
          <w:numId w:val="1"/>
        </w:numPr>
        <w:spacing w:after="0" w:line="240" w:lineRule="auto"/>
        <w:ind w:left="426"/>
      </w:pPr>
      <w:r>
        <w:t>What is your vision for your ministry?</w:t>
      </w:r>
    </w:p>
    <w:p w:rsidR="00137A8A" w:rsidRPr="00137A8A" w:rsidRDefault="00137A8A" w:rsidP="00901460">
      <w:pPr>
        <w:pStyle w:val="ListParagraph"/>
        <w:spacing w:after="0" w:line="240" w:lineRule="auto"/>
        <w:ind w:left="426"/>
        <w:rPr>
          <w:i/>
        </w:rPr>
      </w:pPr>
      <w:r>
        <w:rPr>
          <w:i/>
        </w:rPr>
        <w:t xml:space="preserve">To answer this question, you may want to draw on documents relevant to your post(s) </w:t>
      </w:r>
      <w:proofErr w:type="spellStart"/>
      <w:r>
        <w:rPr>
          <w:i/>
        </w:rPr>
        <w:t>eg</w:t>
      </w:r>
      <w:proofErr w:type="spellEnd"/>
      <w:r>
        <w:rPr>
          <w:i/>
        </w:rPr>
        <w:t xml:space="preserve">. </w:t>
      </w:r>
      <w:proofErr w:type="gramStart"/>
      <w:r>
        <w:rPr>
          <w:i/>
        </w:rPr>
        <w:t>a</w:t>
      </w:r>
      <w:proofErr w:type="gramEnd"/>
      <w:r>
        <w:rPr>
          <w:i/>
        </w:rPr>
        <w:t xml:space="preserve"> Role </w:t>
      </w:r>
      <w:r w:rsidR="000775CA">
        <w:rPr>
          <w:i/>
        </w:rPr>
        <w:t xml:space="preserve">or Job </w:t>
      </w:r>
      <w:r>
        <w:rPr>
          <w:i/>
        </w:rPr>
        <w:t xml:space="preserve">Description if you have one / </w:t>
      </w:r>
      <w:r w:rsidR="000775CA">
        <w:rPr>
          <w:i/>
        </w:rPr>
        <w:t>vision statement etc.</w:t>
      </w: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F74BDC" w:rsidRDefault="00F74BDC" w:rsidP="00901460">
      <w:pPr>
        <w:pStyle w:val="ListParagraph"/>
        <w:numPr>
          <w:ilvl w:val="0"/>
          <w:numId w:val="1"/>
        </w:numPr>
        <w:spacing w:after="0" w:line="240" w:lineRule="auto"/>
        <w:ind w:left="426"/>
      </w:pPr>
      <w:r>
        <w:t>How far do you think you have been able to fulfil that vision over the past year?</w:t>
      </w:r>
    </w:p>
    <w:p w:rsidR="000775CA" w:rsidRDefault="000775CA"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0775CA" w:rsidRDefault="000775CA" w:rsidP="00901460">
      <w:pPr>
        <w:spacing w:after="0" w:line="240" w:lineRule="auto"/>
      </w:pPr>
    </w:p>
    <w:p w:rsidR="000775CA" w:rsidRDefault="000775CA" w:rsidP="00901460">
      <w:pPr>
        <w:pStyle w:val="ListParagraph"/>
        <w:numPr>
          <w:ilvl w:val="0"/>
          <w:numId w:val="1"/>
        </w:numPr>
        <w:spacing w:after="0" w:line="240" w:lineRule="auto"/>
      </w:pPr>
      <w:r>
        <w:t>If you are also licensed in a parish</w:t>
      </w:r>
      <w:r w:rsidR="001E5985">
        <w:t xml:space="preserve"> or other context,</w:t>
      </w:r>
      <w:r>
        <w:t xml:space="preserve"> or hold PTO, how far are you able to give time to this? Are there fruitful points of crossover between your ministry as a chaplain and these other forms of ministry?</w:t>
      </w:r>
    </w:p>
    <w:p w:rsidR="000775CA" w:rsidRDefault="000775CA" w:rsidP="00901460">
      <w:pPr>
        <w:pStyle w:val="ListParagraph"/>
        <w:spacing w:after="0" w:line="240" w:lineRule="auto"/>
      </w:pPr>
    </w:p>
    <w:p w:rsidR="000775CA" w:rsidRDefault="000775CA" w:rsidP="00901460">
      <w:pPr>
        <w:pStyle w:val="ListParagraph"/>
        <w:spacing w:after="0" w:line="240" w:lineRule="auto"/>
      </w:pPr>
    </w:p>
    <w:p w:rsidR="00901460" w:rsidRDefault="00901460" w:rsidP="00901460">
      <w:pPr>
        <w:pStyle w:val="ListParagraph"/>
        <w:spacing w:after="0" w:line="240" w:lineRule="auto"/>
      </w:pPr>
    </w:p>
    <w:p w:rsidR="00901460" w:rsidRDefault="00901460" w:rsidP="00901460">
      <w:pPr>
        <w:pStyle w:val="ListParagraph"/>
        <w:spacing w:after="0" w:line="240" w:lineRule="auto"/>
      </w:pPr>
    </w:p>
    <w:p w:rsidR="000775CA" w:rsidRDefault="000775CA" w:rsidP="00901460">
      <w:pPr>
        <w:pStyle w:val="ListParagraph"/>
        <w:numPr>
          <w:ilvl w:val="0"/>
          <w:numId w:val="1"/>
        </w:numPr>
        <w:spacing w:after="0" w:line="240" w:lineRule="auto"/>
        <w:ind w:left="426"/>
      </w:pPr>
      <w:r>
        <w:t>Is there anything you need to let go of over the coming year?</w:t>
      </w:r>
    </w:p>
    <w:p w:rsidR="000775CA" w:rsidRDefault="000775CA" w:rsidP="00901460">
      <w:pPr>
        <w:spacing w:after="0" w:line="240" w:lineRule="auto"/>
      </w:pPr>
    </w:p>
    <w:p w:rsidR="000775CA" w:rsidRDefault="000775CA"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A02426" w:rsidRDefault="00A02426" w:rsidP="00901460">
      <w:pPr>
        <w:numPr>
          <w:ilvl w:val="0"/>
          <w:numId w:val="1"/>
        </w:numPr>
        <w:spacing w:after="0" w:line="240" w:lineRule="auto"/>
      </w:pPr>
      <w:r w:rsidRPr="00A02426">
        <w:t>How would you characterise your relationships at present</w:t>
      </w:r>
    </w:p>
    <w:p w:rsidR="00901460" w:rsidRPr="00A02426" w:rsidRDefault="00901460" w:rsidP="00901460">
      <w:pPr>
        <w:spacing w:after="0" w:line="240" w:lineRule="auto"/>
        <w:ind w:left="360"/>
      </w:pPr>
    </w:p>
    <w:p w:rsidR="00A02426" w:rsidRDefault="00A02426" w:rsidP="00901460">
      <w:pPr>
        <w:pStyle w:val="ListParagraph"/>
        <w:numPr>
          <w:ilvl w:val="0"/>
          <w:numId w:val="9"/>
        </w:numPr>
        <w:spacing w:after="0" w:line="240" w:lineRule="auto"/>
      </w:pPr>
      <w:proofErr w:type="gramStart"/>
      <w:r w:rsidRPr="00A02426">
        <w:t>within</w:t>
      </w:r>
      <w:proofErr w:type="gramEnd"/>
      <w:r w:rsidRPr="00A02426">
        <w:t xml:space="preserve"> your ministerial context</w:t>
      </w:r>
      <w:r>
        <w:t>(s)</w:t>
      </w:r>
      <w:r w:rsidRPr="00A02426">
        <w:t>?</w:t>
      </w:r>
    </w:p>
    <w:p w:rsidR="00901460" w:rsidRPr="00A02426" w:rsidRDefault="00901460" w:rsidP="00901460">
      <w:pPr>
        <w:pStyle w:val="ListParagraph"/>
        <w:spacing w:after="0" w:line="240" w:lineRule="auto"/>
      </w:pPr>
    </w:p>
    <w:p w:rsidR="00A02426" w:rsidRPr="00A02426" w:rsidRDefault="00A02426" w:rsidP="00901460">
      <w:pPr>
        <w:pStyle w:val="ListParagraph"/>
        <w:numPr>
          <w:ilvl w:val="0"/>
          <w:numId w:val="9"/>
        </w:numPr>
        <w:spacing w:after="0" w:line="240" w:lineRule="auto"/>
      </w:pPr>
      <w:proofErr w:type="gramStart"/>
      <w:r w:rsidRPr="00A02426">
        <w:t>with</w:t>
      </w:r>
      <w:proofErr w:type="gramEnd"/>
      <w:r w:rsidRPr="00A02426">
        <w:t xml:space="preserve"> friends and family?</w:t>
      </w: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2B1AEA" w:rsidRPr="00871F7B" w:rsidRDefault="002B1AEA" w:rsidP="00901460">
      <w:pPr>
        <w:pStyle w:val="ListParagraph"/>
        <w:numPr>
          <w:ilvl w:val="0"/>
          <w:numId w:val="1"/>
        </w:numPr>
        <w:spacing w:after="0" w:line="240" w:lineRule="auto"/>
        <w:ind w:left="426"/>
      </w:pPr>
      <w:r w:rsidRPr="00871F7B">
        <w:t xml:space="preserve">What would you or others identify as your </w:t>
      </w:r>
      <w:r>
        <w:t xml:space="preserve">current areas of </w:t>
      </w:r>
      <w:r w:rsidRPr="00871F7B">
        <w:t xml:space="preserve">weaknesses? </w:t>
      </w:r>
    </w:p>
    <w:p w:rsidR="002B1AEA" w:rsidRPr="00871F7B" w:rsidRDefault="002B1AEA" w:rsidP="00901460">
      <w:pPr>
        <w:pStyle w:val="ListParagraph"/>
        <w:spacing w:after="0" w:line="240" w:lineRule="auto"/>
        <w:ind w:left="0"/>
        <w:rPr>
          <w:i/>
        </w:rPr>
      </w:pPr>
      <w:r w:rsidRPr="00871F7B">
        <w:rPr>
          <w:i/>
        </w:rPr>
        <w:t>In addition to drawing on your own self-understanding, you are invited to reflect on</w:t>
      </w:r>
      <w:r w:rsidR="00AF7E2B">
        <w:rPr>
          <w:i/>
        </w:rPr>
        <w:t xml:space="preserve"> the answers given to question 2</w:t>
      </w:r>
      <w:r w:rsidRPr="00871F7B">
        <w:rPr>
          <w:i/>
        </w:rPr>
        <w:t xml:space="preserve"> on the MDR Feedback Form for Nominated People. </w:t>
      </w:r>
    </w:p>
    <w:p w:rsidR="00137A8A" w:rsidRDefault="00137A8A" w:rsidP="00901460">
      <w:pPr>
        <w:pStyle w:val="ListParagraph"/>
        <w:spacing w:after="0" w:line="240" w:lineRule="auto"/>
      </w:pPr>
    </w:p>
    <w:p w:rsidR="002B1AEA" w:rsidRDefault="002B1AEA" w:rsidP="00901460">
      <w:pPr>
        <w:pStyle w:val="ListParagraph"/>
        <w:spacing w:after="0" w:line="240" w:lineRule="auto"/>
      </w:pPr>
    </w:p>
    <w:p w:rsidR="002B1AEA" w:rsidRDefault="002B1AEA" w:rsidP="00901460">
      <w:pPr>
        <w:pStyle w:val="ListParagraph"/>
        <w:spacing w:after="0" w:line="240" w:lineRule="auto"/>
      </w:pPr>
    </w:p>
    <w:p w:rsidR="00901460" w:rsidRDefault="00901460" w:rsidP="00901460">
      <w:pPr>
        <w:pStyle w:val="ListParagraph"/>
        <w:spacing w:after="0" w:line="240" w:lineRule="auto"/>
      </w:pPr>
    </w:p>
    <w:p w:rsidR="00CA175D" w:rsidRDefault="002B1AEA" w:rsidP="00901460">
      <w:pPr>
        <w:pStyle w:val="ListParagraph"/>
        <w:numPr>
          <w:ilvl w:val="0"/>
          <w:numId w:val="1"/>
        </w:numPr>
        <w:spacing w:after="0" w:line="240" w:lineRule="auto"/>
        <w:ind w:left="426"/>
      </w:pPr>
      <w:r>
        <w:t>Given your context and responsibilities, what personal development would be helpful, or what skills or knowledge do you need to acquire?</w:t>
      </w:r>
    </w:p>
    <w:p w:rsidR="00A02426" w:rsidRDefault="00A02426" w:rsidP="001E5985">
      <w:pPr>
        <w:spacing w:after="0" w:line="240" w:lineRule="auto"/>
      </w:pPr>
    </w:p>
    <w:p w:rsidR="002B1AEA" w:rsidRDefault="002B1AEA" w:rsidP="00901460">
      <w:pPr>
        <w:spacing w:after="0" w:line="240" w:lineRule="auto"/>
      </w:pPr>
    </w:p>
    <w:p w:rsidR="009543F4" w:rsidRDefault="009543F4" w:rsidP="009543F4">
      <w:pPr>
        <w:pStyle w:val="ListParagraph"/>
        <w:rPr>
          <w:b/>
          <w:i/>
        </w:rPr>
      </w:pPr>
    </w:p>
    <w:p w:rsidR="009543F4" w:rsidRDefault="009543F4" w:rsidP="009543F4">
      <w:pPr>
        <w:pStyle w:val="ListParagraph"/>
        <w:rPr>
          <w:b/>
          <w:i/>
        </w:rPr>
      </w:pPr>
    </w:p>
    <w:p w:rsidR="002B1AEA" w:rsidRPr="009543F4" w:rsidRDefault="009543F4" w:rsidP="009543F4">
      <w:pPr>
        <w:pStyle w:val="ListParagraph"/>
        <w:ind w:left="0"/>
        <w:jc w:val="right"/>
        <w:rPr>
          <w:b/>
          <w:i/>
        </w:rPr>
      </w:pPr>
      <w:r w:rsidRPr="009543F4">
        <w:rPr>
          <w:b/>
          <w:i/>
        </w:rPr>
        <w:t>Please turn over</w:t>
      </w:r>
    </w:p>
    <w:p w:rsidR="00CA175D" w:rsidRDefault="00CA175D" w:rsidP="00901460">
      <w:pPr>
        <w:pStyle w:val="ListParagraph"/>
        <w:numPr>
          <w:ilvl w:val="0"/>
          <w:numId w:val="1"/>
        </w:numPr>
        <w:spacing w:after="0" w:line="240" w:lineRule="auto"/>
      </w:pPr>
      <w:r>
        <w:lastRenderedPageBreak/>
        <w:t>Recognising that peaks and troughs are part of every Christian journey, how would you characterise your spiritual life at present?</w:t>
      </w:r>
    </w:p>
    <w:p w:rsidR="00CA175D" w:rsidRDefault="00CA175D" w:rsidP="00901460">
      <w:pPr>
        <w:pStyle w:val="ListParagraph"/>
        <w:spacing w:after="0" w:line="240" w:lineRule="auto"/>
        <w:ind w:left="426"/>
      </w:pPr>
    </w:p>
    <w:p w:rsidR="00CA175D" w:rsidRDefault="00CA175D"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CA175D" w:rsidRDefault="00CA175D" w:rsidP="00901460">
      <w:pPr>
        <w:pStyle w:val="ListParagraph"/>
        <w:numPr>
          <w:ilvl w:val="0"/>
          <w:numId w:val="1"/>
        </w:numPr>
        <w:spacing w:after="0" w:line="240" w:lineRule="auto"/>
      </w:pPr>
      <w:r>
        <w:t>As things stand at the moment, where do you see yourself</w:t>
      </w:r>
    </w:p>
    <w:p w:rsidR="00137A8A" w:rsidRDefault="00137A8A" w:rsidP="00901460">
      <w:pPr>
        <w:pStyle w:val="ListParagraph"/>
        <w:spacing w:after="0" w:line="240" w:lineRule="auto"/>
        <w:ind w:left="426"/>
      </w:pPr>
    </w:p>
    <w:p w:rsidR="00CA175D" w:rsidRDefault="00CA175D" w:rsidP="00901460">
      <w:pPr>
        <w:pStyle w:val="ListParagraph"/>
        <w:numPr>
          <w:ilvl w:val="0"/>
          <w:numId w:val="4"/>
        </w:numPr>
        <w:spacing w:after="0" w:line="240" w:lineRule="auto"/>
      </w:pPr>
      <w:proofErr w:type="gramStart"/>
      <w:r>
        <w:t>in</w:t>
      </w:r>
      <w:proofErr w:type="gramEnd"/>
      <w:r>
        <w:t xml:space="preserve"> 3 years’ time?</w:t>
      </w:r>
    </w:p>
    <w:p w:rsidR="00137A8A" w:rsidRDefault="00137A8A" w:rsidP="00901460">
      <w:pPr>
        <w:pStyle w:val="ListParagraph"/>
        <w:spacing w:after="0" w:line="240" w:lineRule="auto"/>
        <w:ind w:left="1080"/>
      </w:pPr>
    </w:p>
    <w:p w:rsidR="00CA175D" w:rsidRDefault="00CA175D" w:rsidP="00901460">
      <w:pPr>
        <w:pStyle w:val="ListParagraph"/>
        <w:numPr>
          <w:ilvl w:val="0"/>
          <w:numId w:val="4"/>
        </w:numPr>
        <w:spacing w:after="0" w:line="240" w:lineRule="auto"/>
      </w:pPr>
      <w:proofErr w:type="gramStart"/>
      <w:r>
        <w:t>in</w:t>
      </w:r>
      <w:proofErr w:type="gramEnd"/>
      <w:r>
        <w:t xml:space="preserve"> 5–7 years’ time?</w:t>
      </w:r>
    </w:p>
    <w:p w:rsidR="00137A8A" w:rsidRDefault="00137A8A" w:rsidP="00901460">
      <w:pPr>
        <w:spacing w:after="0" w:line="240" w:lineRule="auto"/>
      </w:pPr>
    </w:p>
    <w:p w:rsidR="00137A8A" w:rsidRDefault="00137A8A" w:rsidP="00901460">
      <w:pPr>
        <w:spacing w:after="0" w:line="240" w:lineRule="auto"/>
      </w:pPr>
    </w:p>
    <w:p w:rsidR="001E5985" w:rsidRDefault="001E5985" w:rsidP="00901460">
      <w:pPr>
        <w:spacing w:after="0" w:line="240" w:lineRule="auto"/>
      </w:pPr>
    </w:p>
    <w:p w:rsidR="00137A8A" w:rsidRDefault="00137A8A" w:rsidP="00901460">
      <w:pPr>
        <w:spacing w:after="0" w:line="240" w:lineRule="auto"/>
      </w:pPr>
    </w:p>
    <w:p w:rsidR="009543F4" w:rsidRDefault="009543F4" w:rsidP="00901460">
      <w:pPr>
        <w:spacing w:after="0" w:line="240" w:lineRule="auto"/>
      </w:pPr>
    </w:p>
    <w:p w:rsidR="00137A8A" w:rsidRPr="00137A8A" w:rsidRDefault="00137A8A" w:rsidP="00901460">
      <w:pPr>
        <w:spacing w:after="0" w:line="240" w:lineRule="auto"/>
        <w:rPr>
          <w:i/>
        </w:rPr>
      </w:pPr>
      <w:r w:rsidRPr="00137A8A">
        <w:rPr>
          <w:i/>
        </w:rPr>
        <w:t xml:space="preserve">If there are other matters you wish to </w:t>
      </w:r>
      <w:proofErr w:type="gramStart"/>
      <w:r w:rsidRPr="00137A8A">
        <w:rPr>
          <w:i/>
        </w:rPr>
        <w:t>raise</w:t>
      </w:r>
      <w:proofErr w:type="gramEnd"/>
      <w:r w:rsidRPr="00137A8A">
        <w:rPr>
          <w:i/>
        </w:rPr>
        <w:t xml:space="preserve"> at your MDR, please indicate this here:</w:t>
      </w:r>
    </w:p>
    <w:p w:rsidR="00137A8A" w:rsidRDefault="00137A8A" w:rsidP="00901460">
      <w:pPr>
        <w:spacing w:after="0" w:line="240" w:lineRule="auto"/>
      </w:pPr>
    </w:p>
    <w:p w:rsidR="00137A8A" w:rsidRDefault="00137A8A" w:rsidP="00901460">
      <w:pPr>
        <w:spacing w:after="0" w:line="240" w:lineRule="auto"/>
      </w:pPr>
    </w:p>
    <w:sectPr w:rsidR="00137A8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831" w:rsidRDefault="00B36831" w:rsidP="000F411D">
      <w:pPr>
        <w:spacing w:after="0" w:line="240" w:lineRule="auto"/>
      </w:pPr>
      <w:r>
        <w:separator/>
      </w:r>
    </w:p>
  </w:endnote>
  <w:endnote w:type="continuationSeparator" w:id="0">
    <w:p w:rsidR="00B36831" w:rsidRDefault="00B36831" w:rsidP="000F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831" w:rsidRDefault="00B36831" w:rsidP="000F411D">
      <w:pPr>
        <w:spacing w:after="0" w:line="240" w:lineRule="auto"/>
      </w:pPr>
      <w:r>
        <w:separator/>
      </w:r>
    </w:p>
  </w:footnote>
  <w:footnote w:type="continuationSeparator" w:id="0">
    <w:p w:rsidR="00B36831" w:rsidRDefault="00B36831" w:rsidP="000F4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831" w:rsidRPr="000F411D" w:rsidRDefault="00B36831">
    <w:pPr>
      <w:pStyle w:val="Header"/>
      <w:rPr>
        <w:sz w:val="18"/>
        <w:szCs w:val="18"/>
      </w:rPr>
    </w:pPr>
    <w:r w:rsidRPr="000F411D">
      <w:rPr>
        <w:sz w:val="18"/>
        <w:szCs w:val="18"/>
      </w:rPr>
      <w:t>Form 7</w:t>
    </w:r>
  </w:p>
  <w:p w:rsidR="00B36831" w:rsidRDefault="00B36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7FD9"/>
    <w:multiLevelType w:val="hybridMultilevel"/>
    <w:tmpl w:val="96583DCA"/>
    <w:lvl w:ilvl="0" w:tplc="FDB6BA2A">
      <w:start w:val="7"/>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9FE546A"/>
    <w:multiLevelType w:val="hybridMultilevel"/>
    <w:tmpl w:val="3DDC8B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1C3C2D"/>
    <w:multiLevelType w:val="hybridMultilevel"/>
    <w:tmpl w:val="547217D6"/>
    <w:lvl w:ilvl="0" w:tplc="8E3AC23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022253C"/>
    <w:multiLevelType w:val="hybridMultilevel"/>
    <w:tmpl w:val="67188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2D47BD"/>
    <w:multiLevelType w:val="hybridMultilevel"/>
    <w:tmpl w:val="0FF6CCFE"/>
    <w:lvl w:ilvl="0" w:tplc="28B2929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407D95"/>
    <w:multiLevelType w:val="hybridMultilevel"/>
    <w:tmpl w:val="A9C0A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0839CA"/>
    <w:multiLevelType w:val="hybridMultilevel"/>
    <w:tmpl w:val="EC1EE360"/>
    <w:lvl w:ilvl="0" w:tplc="F9E2FC12">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5DD46A24"/>
    <w:multiLevelType w:val="hybridMultilevel"/>
    <w:tmpl w:val="AFBC31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0446B3D"/>
    <w:multiLevelType w:val="hybridMultilevel"/>
    <w:tmpl w:val="4EF8D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5"/>
  </w:num>
  <w:num w:numId="6">
    <w:abstractNumId w:val="8"/>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7C"/>
    <w:rsid w:val="000775CA"/>
    <w:rsid w:val="000F411D"/>
    <w:rsid w:val="00137A8A"/>
    <w:rsid w:val="00165682"/>
    <w:rsid w:val="001B7056"/>
    <w:rsid w:val="001C3A7C"/>
    <w:rsid w:val="001E5985"/>
    <w:rsid w:val="002B1AEA"/>
    <w:rsid w:val="002E6A64"/>
    <w:rsid w:val="00327FC5"/>
    <w:rsid w:val="00396836"/>
    <w:rsid w:val="003F3585"/>
    <w:rsid w:val="0049632E"/>
    <w:rsid w:val="004A5BC5"/>
    <w:rsid w:val="00686683"/>
    <w:rsid w:val="00694CCD"/>
    <w:rsid w:val="006F59C1"/>
    <w:rsid w:val="008A4DAB"/>
    <w:rsid w:val="00901460"/>
    <w:rsid w:val="009543F4"/>
    <w:rsid w:val="0096610C"/>
    <w:rsid w:val="009B2E3D"/>
    <w:rsid w:val="009E62BF"/>
    <w:rsid w:val="00A02426"/>
    <w:rsid w:val="00AA0DF4"/>
    <w:rsid w:val="00AF7E2B"/>
    <w:rsid w:val="00B36831"/>
    <w:rsid w:val="00C509A7"/>
    <w:rsid w:val="00C84D09"/>
    <w:rsid w:val="00CA175D"/>
    <w:rsid w:val="00DD4EDC"/>
    <w:rsid w:val="00F74BDC"/>
    <w:rsid w:val="00F75394"/>
    <w:rsid w:val="00FE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F4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11D"/>
  </w:style>
  <w:style w:type="paragraph" w:styleId="Footer">
    <w:name w:val="footer"/>
    <w:basedOn w:val="Normal"/>
    <w:link w:val="FooterChar"/>
    <w:uiPriority w:val="99"/>
    <w:unhideWhenUsed/>
    <w:rsid w:val="000F4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1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F4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11D"/>
  </w:style>
  <w:style w:type="paragraph" w:styleId="Footer">
    <w:name w:val="footer"/>
    <w:basedOn w:val="Normal"/>
    <w:link w:val="FooterChar"/>
    <w:uiPriority w:val="99"/>
    <w:unhideWhenUsed/>
    <w:rsid w:val="000F4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0EC5D-C0A4-49AC-9AF6-AD4053F3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AF7B8AB</Template>
  <TotalTime>20</TotalTime>
  <Pages>3</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Houghton</dc:creator>
  <cp:lastModifiedBy>Hannah Johnson</cp:lastModifiedBy>
  <cp:revision>6</cp:revision>
  <cp:lastPrinted>2016-11-28T15:39:00Z</cp:lastPrinted>
  <dcterms:created xsi:type="dcterms:W3CDTF">2017-01-04T14:29:00Z</dcterms:created>
  <dcterms:modified xsi:type="dcterms:W3CDTF">2018-01-23T16:07:00Z</dcterms:modified>
</cp:coreProperties>
</file>